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A47" w:rsidRDefault="00AC1748" w:rsidP="00207260">
      <w:pPr>
        <w:rPr>
          <w:lang w:val="ru-RU"/>
        </w:rPr>
      </w:pPr>
      <w:r w:rsidRPr="00AC174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Pr="00207252" w:rsidRDefault="00F75CF0" w:rsidP="00207252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AC1748"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56560" cy="1971040"/>
                        <wp:effectExtent l="19050" t="0" r="0" b="0"/>
                        <wp:docPr id="6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D07AB5" w:rsidRDefault="0053438D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AC1748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5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AC1748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Default="0016433C" w:rsidP="00207252">
                  <w:pPr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МАОУ ДОД 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д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\</w:t>
                  </w:r>
                  <w:proofErr w:type="gramStart"/>
                  <w:r>
                    <w:rPr>
                      <w:szCs w:val="24"/>
                      <w:lang w:val="ru-RU"/>
                    </w:rPr>
                    <w:t>с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 «Сказка» корпус «Искорка»</w:t>
                  </w:r>
                </w:p>
                <w:p w:rsidR="0016433C" w:rsidRPr="0016433C" w:rsidRDefault="0016433C" w:rsidP="00207252">
                  <w:pPr>
                    <w:rPr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AC1748"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16433C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 xml:space="preserve">Воспитатель: </w:t>
                  </w:r>
                  <w:proofErr w:type="spellStart"/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Беляевских</w:t>
                  </w:r>
                  <w:proofErr w:type="spellEnd"/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 xml:space="preserve"> Ирина   Юрьевна</w:t>
                  </w: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AC1748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207252" w:rsidRDefault="00EE7A9C" w:rsidP="00207252"/>
              </w:txbxContent>
            </v:textbox>
            <w10:wrap anchorx="page" anchory="page"/>
          </v:shape>
        </w:pict>
      </w:r>
      <w:r w:rsidRPr="00AC1748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207252" w:rsidRDefault="00A537EB" w:rsidP="00207252">
                  <w:pPr>
                    <w:rPr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AC1748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AC1748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AC1748" w:rsidP="00207260">
      <w:r w:rsidRPr="00AC1748"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Дети, за жизнь которых мы отвечаем, </w:t>
                  </w:r>
                  <w:r w:rsidR="00DE0FE6"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="00DE0FE6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16433C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AC1748"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</w:t>
                  </w:r>
                  <w:proofErr w:type="gramStart"/>
                  <w:r w:rsidR="002E222D" w:rsidRPr="002624E3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proofErr w:type="gramEnd"/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</w:t>
                  </w:r>
                  <w:proofErr w:type="gramStart"/>
                  <w:r w:rsidR="002624E3">
                    <w:rPr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="004018B2" w:rsidRPr="002624E3">
                    <w:rPr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86755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C8675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C86755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C8675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C8675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C8675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C8675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E222D" w:rsidRPr="00C86755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C8675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C8675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C86755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без детских удерживающих устройств 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AC1748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AC1748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6433C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5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C1636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80301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1748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86755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75276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4C039-8AF9-4FD1-8F29-D261D880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1489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Ирина</cp:lastModifiedBy>
  <cp:revision>68</cp:revision>
  <cp:lastPrinted>2019-08-02T05:20:00Z</cp:lastPrinted>
  <dcterms:created xsi:type="dcterms:W3CDTF">2016-07-20T05:31:00Z</dcterms:created>
  <dcterms:modified xsi:type="dcterms:W3CDTF">2022-12-03T09:47:00Z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